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90AA" w14:textId="77777777" w:rsidR="005F6285" w:rsidRDefault="005F6285" w:rsidP="00511E62">
      <w:pPr>
        <w:jc w:val="center"/>
        <w:rPr>
          <w:rFonts w:ascii="Times New Roman" w:hAnsi="Times New Roman"/>
          <w:sz w:val="24"/>
          <w:szCs w:val="24"/>
        </w:rPr>
      </w:pPr>
    </w:p>
    <w:p w14:paraId="7FC5D648" w14:textId="77777777" w:rsidR="00935111" w:rsidRPr="005F6285" w:rsidRDefault="00935111" w:rsidP="00511E62">
      <w:pPr>
        <w:jc w:val="center"/>
        <w:rPr>
          <w:rFonts w:ascii="Times New Roman" w:hAnsi="Times New Roman"/>
          <w:sz w:val="24"/>
          <w:szCs w:val="24"/>
        </w:rPr>
      </w:pPr>
    </w:p>
    <w:p w14:paraId="2C86BAC1" w14:textId="53CCEF3B" w:rsidR="009D66C9" w:rsidRPr="005F6285" w:rsidRDefault="009D66C9" w:rsidP="005F6285">
      <w:pPr>
        <w:jc w:val="center"/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UPRAVNI ODBOR KLUBA LITIJSKIH IN ŠMARSKIH ŠTUDENTOV</w:t>
      </w:r>
      <w:r w:rsidR="005F6285">
        <w:rPr>
          <w:rFonts w:ascii="Times New Roman" w:hAnsi="Times New Roman"/>
          <w:sz w:val="24"/>
          <w:szCs w:val="24"/>
        </w:rPr>
        <w:t xml:space="preserve"> </w:t>
      </w:r>
      <w:r w:rsidRPr="005F6285">
        <w:rPr>
          <w:rFonts w:ascii="Times New Roman" w:hAnsi="Times New Roman"/>
          <w:sz w:val="24"/>
          <w:szCs w:val="24"/>
        </w:rPr>
        <w:t>VABI</w:t>
      </w:r>
    </w:p>
    <w:p w14:paraId="47B756C1" w14:textId="77777777" w:rsidR="009D66C9" w:rsidRPr="005F6285" w:rsidRDefault="009D66C9" w:rsidP="009D66C9">
      <w:pPr>
        <w:jc w:val="center"/>
        <w:rPr>
          <w:rFonts w:ascii="Times New Roman" w:hAnsi="Times New Roman"/>
          <w:b/>
          <w:sz w:val="32"/>
          <w:szCs w:val="32"/>
        </w:rPr>
      </w:pPr>
      <w:r w:rsidRPr="005F6285">
        <w:rPr>
          <w:rFonts w:ascii="Times New Roman" w:hAnsi="Times New Roman"/>
          <w:b/>
          <w:sz w:val="32"/>
          <w:szCs w:val="32"/>
        </w:rPr>
        <w:t>NA REDNI LETNI ZBOR ČLANOV</w:t>
      </w:r>
    </w:p>
    <w:p w14:paraId="5F87FF61" w14:textId="236236DD" w:rsidR="009D66C9" w:rsidRPr="005F6285" w:rsidRDefault="009D66C9" w:rsidP="005F6285">
      <w:pPr>
        <w:jc w:val="center"/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 xml:space="preserve">ki bo potekal </w:t>
      </w:r>
      <w:r w:rsidR="00452863" w:rsidRPr="005F6285">
        <w:rPr>
          <w:rFonts w:ascii="Times New Roman" w:hAnsi="Times New Roman"/>
          <w:sz w:val="24"/>
          <w:szCs w:val="24"/>
        </w:rPr>
        <w:t xml:space="preserve">v </w:t>
      </w:r>
      <w:r w:rsidR="005A2361">
        <w:rPr>
          <w:rFonts w:ascii="Times New Roman" w:hAnsi="Times New Roman"/>
          <w:sz w:val="24"/>
          <w:szCs w:val="24"/>
        </w:rPr>
        <w:t>petek</w:t>
      </w:r>
      <w:r w:rsidR="00452863" w:rsidRPr="005F6285">
        <w:rPr>
          <w:rFonts w:ascii="Times New Roman" w:hAnsi="Times New Roman"/>
          <w:sz w:val="24"/>
          <w:szCs w:val="24"/>
        </w:rPr>
        <w:t xml:space="preserve">, </w:t>
      </w:r>
      <w:r w:rsidR="005A2361">
        <w:rPr>
          <w:rFonts w:ascii="Times New Roman" w:hAnsi="Times New Roman"/>
          <w:sz w:val="24"/>
          <w:szCs w:val="24"/>
        </w:rPr>
        <w:t>7</w:t>
      </w:r>
      <w:r w:rsidR="00452863" w:rsidRPr="00D66CB4">
        <w:rPr>
          <w:rFonts w:ascii="Times New Roman" w:hAnsi="Times New Roman"/>
          <w:sz w:val="24"/>
          <w:szCs w:val="24"/>
        </w:rPr>
        <w:t>. 3. 202</w:t>
      </w:r>
      <w:r w:rsidR="005A2361">
        <w:rPr>
          <w:rFonts w:ascii="Times New Roman" w:hAnsi="Times New Roman"/>
          <w:sz w:val="24"/>
          <w:szCs w:val="24"/>
        </w:rPr>
        <w:t>5</w:t>
      </w:r>
      <w:r w:rsidR="00452863" w:rsidRPr="005F6285">
        <w:rPr>
          <w:rFonts w:ascii="Times New Roman" w:hAnsi="Times New Roman"/>
          <w:sz w:val="24"/>
          <w:szCs w:val="24"/>
        </w:rPr>
        <w:t xml:space="preserve"> na sedežu </w:t>
      </w:r>
      <w:r w:rsidR="005F6285">
        <w:rPr>
          <w:rFonts w:ascii="Times New Roman" w:hAnsi="Times New Roman"/>
          <w:sz w:val="24"/>
          <w:szCs w:val="24"/>
        </w:rPr>
        <w:t>k</w:t>
      </w:r>
      <w:r w:rsidR="00452863" w:rsidRPr="005F6285">
        <w:rPr>
          <w:rFonts w:ascii="Times New Roman" w:hAnsi="Times New Roman"/>
          <w:sz w:val="24"/>
          <w:szCs w:val="24"/>
        </w:rPr>
        <w:t>luba</w:t>
      </w:r>
      <w:r w:rsidR="005F6285">
        <w:rPr>
          <w:rFonts w:ascii="Times New Roman" w:hAnsi="Times New Roman"/>
          <w:sz w:val="24"/>
          <w:szCs w:val="24"/>
        </w:rPr>
        <w:t xml:space="preserve"> Kliše</w:t>
      </w:r>
      <w:r w:rsidR="00452863" w:rsidRPr="005F6285">
        <w:rPr>
          <w:rFonts w:ascii="Times New Roman" w:hAnsi="Times New Roman"/>
          <w:sz w:val="24"/>
          <w:szCs w:val="24"/>
        </w:rPr>
        <w:t xml:space="preserve"> (Valvazorjev trg 8),</w:t>
      </w:r>
      <w:r w:rsidR="005F6285">
        <w:rPr>
          <w:rFonts w:ascii="Times New Roman" w:hAnsi="Times New Roman"/>
          <w:sz w:val="24"/>
          <w:szCs w:val="24"/>
        </w:rPr>
        <w:t xml:space="preserve"> </w:t>
      </w:r>
      <w:r w:rsidR="00452863" w:rsidRPr="005F6285">
        <w:rPr>
          <w:rFonts w:ascii="Times New Roman" w:hAnsi="Times New Roman"/>
          <w:sz w:val="24"/>
          <w:szCs w:val="24"/>
        </w:rPr>
        <w:t>s pričetkom ob 17</w:t>
      </w:r>
      <w:r w:rsidR="005F6285" w:rsidRPr="005F6285">
        <w:rPr>
          <w:rFonts w:ascii="Times New Roman" w:hAnsi="Times New Roman"/>
          <w:sz w:val="24"/>
          <w:szCs w:val="24"/>
        </w:rPr>
        <w:t>:</w:t>
      </w:r>
      <w:r w:rsidR="005A2361">
        <w:rPr>
          <w:rFonts w:ascii="Times New Roman" w:hAnsi="Times New Roman"/>
          <w:sz w:val="24"/>
          <w:szCs w:val="24"/>
        </w:rPr>
        <w:t>0</w:t>
      </w:r>
      <w:r w:rsidR="00452863" w:rsidRPr="005F6285">
        <w:rPr>
          <w:rFonts w:ascii="Times New Roman" w:hAnsi="Times New Roman"/>
          <w:sz w:val="24"/>
          <w:szCs w:val="24"/>
        </w:rPr>
        <w:t>0.</w:t>
      </w:r>
    </w:p>
    <w:p w14:paraId="7F5D2133" w14:textId="35DF1959" w:rsidR="009D66C9" w:rsidRPr="005F6285" w:rsidRDefault="009D66C9" w:rsidP="009D66C9">
      <w:p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Predlog dnevnega reda:</w:t>
      </w:r>
    </w:p>
    <w:p w14:paraId="32CF901F" w14:textId="77777777" w:rsidR="009D66C9" w:rsidRDefault="009D66C9" w:rsidP="008A0177">
      <w:pPr>
        <w:pStyle w:val="Odstavekseznam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Potrditev dnevnega reda.</w:t>
      </w:r>
    </w:p>
    <w:p w14:paraId="1773CE88" w14:textId="033ADC16" w:rsidR="005F6285" w:rsidRDefault="005F6285" w:rsidP="008A0177">
      <w:pPr>
        <w:pStyle w:val="Odstavekseznam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Izvolitev 3-članskega delovnega predsedstva, 3-članske verifikacijske komisije, zapisnikarja in 2 overiteljev zapisnika.</w:t>
      </w:r>
    </w:p>
    <w:p w14:paraId="5E2CA100" w14:textId="3003C4F4" w:rsidR="005A2361" w:rsidRPr="005A2361" w:rsidRDefault="005A2361" w:rsidP="005A2361">
      <w:pPr>
        <w:pStyle w:val="Odstavekseznam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Vsebinsko poročilo o delovanju kluba v letu 202</w:t>
      </w:r>
      <w:r>
        <w:rPr>
          <w:rFonts w:ascii="Times New Roman" w:hAnsi="Times New Roman"/>
          <w:sz w:val="24"/>
          <w:szCs w:val="24"/>
        </w:rPr>
        <w:t>4</w:t>
      </w:r>
      <w:r w:rsidRPr="005F6285">
        <w:rPr>
          <w:rFonts w:ascii="Times New Roman" w:hAnsi="Times New Roman"/>
          <w:sz w:val="24"/>
          <w:szCs w:val="24"/>
        </w:rPr>
        <w:t>.</w:t>
      </w:r>
    </w:p>
    <w:p w14:paraId="5FD8D2FF" w14:textId="4D53E9D1" w:rsidR="009D66C9" w:rsidRPr="005F6285" w:rsidRDefault="00516F57" w:rsidP="009D66C9">
      <w:pPr>
        <w:pStyle w:val="Odstavekseznam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Fi</w:t>
      </w:r>
      <w:r w:rsidR="00F10681" w:rsidRPr="005F6285">
        <w:rPr>
          <w:rFonts w:ascii="Times New Roman" w:hAnsi="Times New Roman"/>
          <w:sz w:val="24"/>
          <w:szCs w:val="24"/>
        </w:rPr>
        <w:t>nančno poročilo kluba v letu 202</w:t>
      </w:r>
      <w:r w:rsidR="005A2361">
        <w:rPr>
          <w:rFonts w:ascii="Times New Roman" w:hAnsi="Times New Roman"/>
          <w:sz w:val="24"/>
          <w:szCs w:val="24"/>
        </w:rPr>
        <w:t>4</w:t>
      </w:r>
      <w:r w:rsidRPr="005F6285">
        <w:rPr>
          <w:rFonts w:ascii="Times New Roman" w:hAnsi="Times New Roman"/>
          <w:sz w:val="24"/>
          <w:szCs w:val="24"/>
        </w:rPr>
        <w:t>.</w:t>
      </w:r>
    </w:p>
    <w:p w14:paraId="6F44C314" w14:textId="60F53371" w:rsidR="001B01A4" w:rsidRPr="001B01A4" w:rsidRDefault="009D66C9" w:rsidP="001B01A4">
      <w:pPr>
        <w:pStyle w:val="Odstavekseznam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Razno.</w:t>
      </w:r>
    </w:p>
    <w:p w14:paraId="7EC0ED0B" w14:textId="7C541D50" w:rsidR="00DE3B87" w:rsidRDefault="009D66C9" w:rsidP="009D66C9">
      <w:p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Zbor članov je sklepčen, če je prisotnih več kot polovica članov. Če Zbor članov</w:t>
      </w:r>
      <w:r w:rsidR="00DE3B87">
        <w:rPr>
          <w:rFonts w:ascii="Times New Roman" w:hAnsi="Times New Roman"/>
          <w:sz w:val="24"/>
          <w:szCs w:val="24"/>
        </w:rPr>
        <w:t xml:space="preserve"> </w:t>
      </w:r>
      <w:r w:rsidRPr="005F6285">
        <w:rPr>
          <w:rFonts w:ascii="Times New Roman" w:hAnsi="Times New Roman"/>
          <w:sz w:val="24"/>
          <w:szCs w:val="24"/>
        </w:rPr>
        <w:t>ni sklepčen</w:t>
      </w:r>
      <w:r w:rsidR="00DE3B87">
        <w:rPr>
          <w:rFonts w:ascii="Times New Roman" w:hAnsi="Times New Roman"/>
          <w:sz w:val="24"/>
          <w:szCs w:val="24"/>
        </w:rPr>
        <w:t>,</w:t>
      </w:r>
      <w:r w:rsidRPr="005F6285">
        <w:rPr>
          <w:rFonts w:ascii="Times New Roman" w:hAnsi="Times New Roman"/>
          <w:sz w:val="24"/>
          <w:szCs w:val="24"/>
        </w:rPr>
        <w:t xml:space="preserve"> se zasedanje odloži za trideset (30) minut. Po preteku tega časa je</w:t>
      </w:r>
      <w:r w:rsidR="00DE3B87">
        <w:rPr>
          <w:rFonts w:ascii="Times New Roman" w:hAnsi="Times New Roman"/>
          <w:sz w:val="24"/>
          <w:szCs w:val="24"/>
        </w:rPr>
        <w:t xml:space="preserve"> </w:t>
      </w:r>
      <w:r w:rsidRPr="005F6285">
        <w:rPr>
          <w:rFonts w:ascii="Times New Roman" w:hAnsi="Times New Roman"/>
          <w:sz w:val="24"/>
          <w:szCs w:val="24"/>
        </w:rPr>
        <w:t>Zbor članov sklepčen, če se ugotovi, da so bili vabljeni vsi člani in je prisotnih najmanj deset (10) članov.</w:t>
      </w:r>
    </w:p>
    <w:p w14:paraId="01E4FF32" w14:textId="77777777" w:rsidR="001B01A4" w:rsidRDefault="001B01A4" w:rsidP="009D66C9">
      <w:pPr>
        <w:rPr>
          <w:rFonts w:ascii="Times New Roman" w:hAnsi="Times New Roman"/>
          <w:sz w:val="24"/>
          <w:szCs w:val="24"/>
        </w:rPr>
      </w:pPr>
    </w:p>
    <w:p w14:paraId="00FD69D2" w14:textId="28E89C4D" w:rsidR="003D5759" w:rsidRPr="005F6285" w:rsidRDefault="003D5759" w:rsidP="009D66C9">
      <w:p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Svojo udeležbo sporoči na klub.klise@gmail.com.</w:t>
      </w:r>
    </w:p>
    <w:p w14:paraId="14D1508B" w14:textId="77777777" w:rsidR="009D66C9" w:rsidRPr="005F6285" w:rsidRDefault="009D66C9" w:rsidP="009D66C9">
      <w:pPr>
        <w:rPr>
          <w:rFonts w:ascii="Times New Roman" w:hAnsi="Times New Roman"/>
          <w:sz w:val="24"/>
          <w:szCs w:val="24"/>
        </w:rPr>
      </w:pPr>
    </w:p>
    <w:p w14:paraId="3D0BA144" w14:textId="463FF52E" w:rsidR="009D66C9" w:rsidRPr="005F6285" w:rsidRDefault="009D66C9" w:rsidP="009D66C9">
      <w:pPr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 xml:space="preserve">Litija, </w:t>
      </w:r>
      <w:r w:rsidR="00D66CB4">
        <w:rPr>
          <w:rFonts w:ascii="Times New Roman" w:hAnsi="Times New Roman"/>
          <w:sz w:val="24"/>
          <w:szCs w:val="24"/>
        </w:rPr>
        <w:t>1</w:t>
      </w:r>
      <w:r w:rsidR="005A2361">
        <w:rPr>
          <w:rFonts w:ascii="Times New Roman" w:hAnsi="Times New Roman"/>
          <w:sz w:val="24"/>
          <w:szCs w:val="24"/>
        </w:rPr>
        <w:t>7</w:t>
      </w:r>
      <w:r w:rsidR="00F10681" w:rsidRPr="00D66CB4">
        <w:rPr>
          <w:rFonts w:ascii="Times New Roman" w:hAnsi="Times New Roman"/>
          <w:sz w:val="24"/>
          <w:szCs w:val="24"/>
        </w:rPr>
        <w:t xml:space="preserve">. </w:t>
      </w:r>
      <w:r w:rsidR="005A2361">
        <w:rPr>
          <w:rFonts w:ascii="Times New Roman" w:hAnsi="Times New Roman"/>
          <w:sz w:val="24"/>
          <w:szCs w:val="24"/>
        </w:rPr>
        <w:t>2</w:t>
      </w:r>
      <w:r w:rsidR="00516F57" w:rsidRPr="00D66CB4">
        <w:rPr>
          <w:rFonts w:ascii="Times New Roman" w:hAnsi="Times New Roman"/>
          <w:sz w:val="24"/>
          <w:szCs w:val="24"/>
        </w:rPr>
        <w:t>.</w:t>
      </w:r>
      <w:r w:rsidR="00511E62" w:rsidRPr="00D66CB4">
        <w:rPr>
          <w:rFonts w:ascii="Times New Roman" w:hAnsi="Times New Roman"/>
          <w:sz w:val="24"/>
          <w:szCs w:val="24"/>
        </w:rPr>
        <w:t xml:space="preserve"> </w:t>
      </w:r>
      <w:r w:rsidR="00516F57" w:rsidRPr="00D66CB4">
        <w:rPr>
          <w:rFonts w:ascii="Times New Roman" w:hAnsi="Times New Roman"/>
          <w:sz w:val="24"/>
          <w:szCs w:val="24"/>
        </w:rPr>
        <w:t>20</w:t>
      </w:r>
      <w:r w:rsidR="00F10681" w:rsidRPr="00D66CB4">
        <w:rPr>
          <w:rFonts w:ascii="Times New Roman" w:hAnsi="Times New Roman"/>
          <w:sz w:val="24"/>
          <w:szCs w:val="24"/>
        </w:rPr>
        <w:t>2</w:t>
      </w:r>
      <w:r w:rsidR="005A2361">
        <w:rPr>
          <w:rFonts w:ascii="Times New Roman" w:hAnsi="Times New Roman"/>
          <w:sz w:val="24"/>
          <w:szCs w:val="24"/>
        </w:rPr>
        <w:t>5</w:t>
      </w:r>
      <w:r w:rsidRPr="005F6285">
        <w:rPr>
          <w:rFonts w:ascii="Times New Roman" w:hAnsi="Times New Roman"/>
          <w:sz w:val="24"/>
          <w:szCs w:val="24"/>
        </w:rPr>
        <w:tab/>
      </w:r>
    </w:p>
    <w:p w14:paraId="0B32848F" w14:textId="77777777" w:rsidR="0052583E" w:rsidRDefault="0052583E" w:rsidP="009D66C9">
      <w:pPr>
        <w:jc w:val="right"/>
        <w:rPr>
          <w:rFonts w:ascii="Times New Roman" w:hAnsi="Times New Roman"/>
          <w:sz w:val="24"/>
          <w:szCs w:val="24"/>
        </w:rPr>
      </w:pPr>
    </w:p>
    <w:p w14:paraId="02367899" w14:textId="7E512CD9" w:rsidR="009D66C9" w:rsidRPr="005F6285" w:rsidRDefault="009D66C9" w:rsidP="009D66C9">
      <w:pPr>
        <w:jc w:val="right"/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>Predsednica upravnega odbora Kluba litijskih in šmarskih študentov</w:t>
      </w:r>
    </w:p>
    <w:p w14:paraId="7EBD3AED" w14:textId="4A52AC3E" w:rsidR="001F76DB" w:rsidRPr="005F6285" w:rsidRDefault="009D66C9" w:rsidP="00516F57">
      <w:pPr>
        <w:jc w:val="right"/>
        <w:rPr>
          <w:rFonts w:ascii="Times New Roman" w:hAnsi="Times New Roman"/>
          <w:sz w:val="24"/>
          <w:szCs w:val="24"/>
        </w:rPr>
      </w:pP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Pr="005F6285">
        <w:rPr>
          <w:rFonts w:ascii="Times New Roman" w:hAnsi="Times New Roman"/>
          <w:sz w:val="24"/>
          <w:szCs w:val="24"/>
        </w:rPr>
        <w:tab/>
      </w:r>
      <w:r w:rsidR="00C64162" w:rsidRPr="005F6285">
        <w:rPr>
          <w:rFonts w:ascii="Times New Roman" w:hAnsi="Times New Roman"/>
          <w:sz w:val="24"/>
          <w:szCs w:val="24"/>
        </w:rPr>
        <w:t>Larisa Mrkaljević</w:t>
      </w:r>
      <w:r w:rsidR="00DE3B87">
        <w:rPr>
          <w:rFonts w:ascii="Times New Roman" w:hAnsi="Times New Roman"/>
          <w:sz w:val="24"/>
          <w:szCs w:val="24"/>
        </w:rPr>
        <w:t>,</w:t>
      </w:r>
      <w:r w:rsidRPr="005F628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F6285">
        <w:rPr>
          <w:rFonts w:ascii="Times New Roman" w:hAnsi="Times New Roman"/>
          <w:sz w:val="24"/>
          <w:szCs w:val="24"/>
        </w:rPr>
        <w:t>l.r</w:t>
      </w:r>
      <w:proofErr w:type="spellEnd"/>
      <w:r w:rsidRPr="005F6285">
        <w:rPr>
          <w:rFonts w:ascii="Times New Roman" w:hAnsi="Times New Roman"/>
          <w:sz w:val="24"/>
          <w:szCs w:val="24"/>
        </w:rPr>
        <w:t xml:space="preserve">.         </w:t>
      </w:r>
    </w:p>
    <w:sectPr w:rsidR="001F76DB" w:rsidRPr="005F6285" w:rsidSect="00031E10">
      <w:headerReference w:type="default" r:id="rId7"/>
      <w:footerReference w:type="default" r:id="rId8"/>
      <w:pgSz w:w="11900" w:h="16838"/>
      <w:pgMar w:top="2658" w:right="1780" w:bottom="209" w:left="2140" w:header="708" w:footer="708" w:gutter="0"/>
      <w:cols w:space="708" w:equalWidth="0">
        <w:col w:w="79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229C" w14:textId="77777777" w:rsidR="00106E46" w:rsidRDefault="00106E46" w:rsidP="00D3016F">
      <w:pPr>
        <w:spacing w:after="0" w:line="240" w:lineRule="auto"/>
      </w:pPr>
      <w:r>
        <w:separator/>
      </w:r>
    </w:p>
  </w:endnote>
  <w:endnote w:type="continuationSeparator" w:id="0">
    <w:p w14:paraId="5FC6E444" w14:textId="77777777" w:rsidR="00106E46" w:rsidRDefault="00106E46" w:rsidP="00D3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76172" w14:textId="77777777" w:rsidR="00D3016F" w:rsidRPr="00D3016F" w:rsidRDefault="00D3016F" w:rsidP="00D3016F">
    <w:pPr>
      <w:widowControl w:val="0"/>
      <w:overflowPunct w:val="0"/>
      <w:autoSpaceDE w:val="0"/>
      <w:autoSpaceDN w:val="0"/>
      <w:adjustRightInd w:val="0"/>
      <w:spacing w:after="0" w:line="274" w:lineRule="auto"/>
      <w:ind w:hanging="341"/>
      <w:rPr>
        <w:rFonts w:ascii="Bariol Regular" w:hAnsi="Bariol Regular" w:cs="Arial"/>
        <w:color w:val="3E607A"/>
        <w:sz w:val="20"/>
        <w:szCs w:val="20"/>
      </w:rPr>
    </w:pPr>
  </w:p>
  <w:p w14:paraId="3642419C" w14:textId="77777777" w:rsidR="00D3016F" w:rsidRPr="00D3016F" w:rsidRDefault="00D3016F" w:rsidP="005F1A86">
    <w:pPr>
      <w:widowControl w:val="0"/>
      <w:overflowPunct w:val="0"/>
      <w:autoSpaceDE w:val="0"/>
      <w:autoSpaceDN w:val="0"/>
      <w:adjustRightInd w:val="0"/>
      <w:spacing w:after="0" w:line="274" w:lineRule="auto"/>
      <w:ind w:hanging="341"/>
      <w:jc w:val="center"/>
      <w:rPr>
        <w:rFonts w:ascii="Bariol Regular" w:hAnsi="Bariol Regular" w:cs="Arial"/>
        <w:color w:val="3E607A"/>
        <w:sz w:val="20"/>
        <w:szCs w:val="20"/>
      </w:rPr>
    </w:pPr>
    <w:r w:rsidRPr="00D3016F">
      <w:rPr>
        <w:rFonts w:ascii="Bariol Regular" w:hAnsi="Bariol Regular" w:cs="Arial"/>
        <w:color w:val="3E607A"/>
        <w:sz w:val="20"/>
        <w:szCs w:val="20"/>
      </w:rPr>
      <w:t>KLIŠE | Klub litijskih in šmarskih študentov | Valvazorjev trg 8 | 1270 Litija | info@klise-klub.si</w:t>
    </w:r>
    <w:r>
      <w:rPr>
        <w:rFonts w:ascii="Bariol Regular" w:hAnsi="Bariol Regular" w:cs="Arial"/>
        <w:color w:val="3E607A"/>
        <w:sz w:val="20"/>
        <w:szCs w:val="20"/>
      </w:rPr>
      <w:t xml:space="preserve">     </w:t>
    </w:r>
    <w:r w:rsidRPr="00D3016F">
      <w:rPr>
        <w:rFonts w:ascii="Bariol Regular" w:hAnsi="Bariol Regular" w:cs="Arial"/>
        <w:color w:val="3E607A"/>
        <w:sz w:val="20"/>
        <w:szCs w:val="20"/>
      </w:rPr>
      <w:t xml:space="preserve"> www.klise-klub.si | TRR: 0202 3025 9619 150 | MŠ: 1161733000 | ID za DDV: 48463124</w:t>
    </w:r>
    <w:bookmarkStart w:id="0" w:name="page2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BA40" w14:textId="77777777" w:rsidR="00106E46" w:rsidRDefault="00106E46" w:rsidP="00D3016F">
      <w:pPr>
        <w:spacing w:after="0" w:line="240" w:lineRule="auto"/>
      </w:pPr>
      <w:r>
        <w:separator/>
      </w:r>
    </w:p>
  </w:footnote>
  <w:footnote w:type="continuationSeparator" w:id="0">
    <w:p w14:paraId="28326FB9" w14:textId="77777777" w:rsidR="00106E46" w:rsidRDefault="00106E46" w:rsidP="00D30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C343A" w14:textId="77777777" w:rsidR="00D3016F" w:rsidRDefault="009D66C9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0" allowOverlap="1" wp14:anchorId="49932AA8" wp14:editId="0FB6E6BB">
          <wp:simplePos x="0" y="0"/>
          <wp:positionH relativeFrom="page">
            <wp:align>center</wp:align>
          </wp:positionH>
          <wp:positionV relativeFrom="page">
            <wp:posOffset>364490</wp:posOffset>
          </wp:positionV>
          <wp:extent cx="925195" cy="1285240"/>
          <wp:effectExtent l="0" t="0" r="8255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195" cy="1285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7A2B"/>
    <w:multiLevelType w:val="hybridMultilevel"/>
    <w:tmpl w:val="D35CFE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32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6C9"/>
    <w:rsid w:val="0001732C"/>
    <w:rsid w:val="00031E10"/>
    <w:rsid w:val="00053EA5"/>
    <w:rsid w:val="00063D79"/>
    <w:rsid w:val="000B561F"/>
    <w:rsid w:val="000C46A1"/>
    <w:rsid w:val="001024B0"/>
    <w:rsid w:val="00106E46"/>
    <w:rsid w:val="00131B69"/>
    <w:rsid w:val="001B01A4"/>
    <w:rsid w:val="001B545E"/>
    <w:rsid w:val="001F76DB"/>
    <w:rsid w:val="00203D09"/>
    <w:rsid w:val="002137CC"/>
    <w:rsid w:val="00216C03"/>
    <w:rsid w:val="002C7063"/>
    <w:rsid w:val="002E41B0"/>
    <w:rsid w:val="003022E3"/>
    <w:rsid w:val="0031728E"/>
    <w:rsid w:val="003D5759"/>
    <w:rsid w:val="00450EDD"/>
    <w:rsid w:val="0045182D"/>
    <w:rsid w:val="00452863"/>
    <w:rsid w:val="0049527C"/>
    <w:rsid w:val="0049719B"/>
    <w:rsid w:val="004B437D"/>
    <w:rsid w:val="004B5FEF"/>
    <w:rsid w:val="005068B6"/>
    <w:rsid w:val="00511E62"/>
    <w:rsid w:val="00516F57"/>
    <w:rsid w:val="0052583E"/>
    <w:rsid w:val="005266F8"/>
    <w:rsid w:val="005753FA"/>
    <w:rsid w:val="005A2361"/>
    <w:rsid w:val="005A71EE"/>
    <w:rsid w:val="005B2990"/>
    <w:rsid w:val="005D31A4"/>
    <w:rsid w:val="005F1A86"/>
    <w:rsid w:val="005F3BFE"/>
    <w:rsid w:val="005F5B0C"/>
    <w:rsid w:val="005F6285"/>
    <w:rsid w:val="0060004E"/>
    <w:rsid w:val="00652901"/>
    <w:rsid w:val="00657750"/>
    <w:rsid w:val="00673D14"/>
    <w:rsid w:val="006B5C6D"/>
    <w:rsid w:val="006D2A46"/>
    <w:rsid w:val="00745D7C"/>
    <w:rsid w:val="00781D51"/>
    <w:rsid w:val="007831D5"/>
    <w:rsid w:val="007C24A0"/>
    <w:rsid w:val="00873274"/>
    <w:rsid w:val="00876980"/>
    <w:rsid w:val="008857BF"/>
    <w:rsid w:val="00887B59"/>
    <w:rsid w:val="00891EDA"/>
    <w:rsid w:val="0089264A"/>
    <w:rsid w:val="008A0177"/>
    <w:rsid w:val="008B2ED4"/>
    <w:rsid w:val="008D627A"/>
    <w:rsid w:val="008E547A"/>
    <w:rsid w:val="008E7C09"/>
    <w:rsid w:val="008F2CE7"/>
    <w:rsid w:val="00932A44"/>
    <w:rsid w:val="00933E17"/>
    <w:rsid w:val="00935111"/>
    <w:rsid w:val="00946C35"/>
    <w:rsid w:val="00952DAE"/>
    <w:rsid w:val="0096772A"/>
    <w:rsid w:val="009B6B51"/>
    <w:rsid w:val="009D66C9"/>
    <w:rsid w:val="009F7D55"/>
    <w:rsid w:val="00A12322"/>
    <w:rsid w:val="00A8269A"/>
    <w:rsid w:val="00AA57D6"/>
    <w:rsid w:val="00B34054"/>
    <w:rsid w:val="00B4775D"/>
    <w:rsid w:val="00B605E4"/>
    <w:rsid w:val="00B74B58"/>
    <w:rsid w:val="00C64162"/>
    <w:rsid w:val="00C9000D"/>
    <w:rsid w:val="00CE2B78"/>
    <w:rsid w:val="00D3016F"/>
    <w:rsid w:val="00D66CB4"/>
    <w:rsid w:val="00D84091"/>
    <w:rsid w:val="00DE3B87"/>
    <w:rsid w:val="00E0081F"/>
    <w:rsid w:val="00E81E7F"/>
    <w:rsid w:val="00EC7F86"/>
    <w:rsid w:val="00ED668C"/>
    <w:rsid w:val="00F10681"/>
    <w:rsid w:val="00F32E31"/>
    <w:rsid w:val="00F4166B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1D169E"/>
  <w14:defaultImageDpi w14:val="0"/>
  <w15:docId w15:val="{EA239DA6-BADD-414F-9B1F-A53E1ED1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66C9"/>
    <w:pPr>
      <w:spacing w:after="200" w:line="276" w:lineRule="auto"/>
    </w:pPr>
    <w:rPr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3016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3016F"/>
  </w:style>
  <w:style w:type="paragraph" w:styleId="Noga">
    <w:name w:val="footer"/>
    <w:basedOn w:val="Navaden"/>
    <w:link w:val="NogaZnak"/>
    <w:uiPriority w:val="99"/>
    <w:unhideWhenUsed/>
    <w:rsid w:val="00D3016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3016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0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3016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D3016F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9D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eja\Desktop\Modri%20Dopisni%20List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Modri Dopisni List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</dc:creator>
  <cp:lastModifiedBy>Larisa Mrkaljević</cp:lastModifiedBy>
  <cp:revision>2</cp:revision>
  <dcterms:created xsi:type="dcterms:W3CDTF">2025-02-17T15:56:00Z</dcterms:created>
  <dcterms:modified xsi:type="dcterms:W3CDTF">2025-02-17T15:56:00Z</dcterms:modified>
</cp:coreProperties>
</file>